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F6D" w:rsidRDefault="00F00F6D" w:rsidP="00B117E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84pt">
            <v:imagedata r:id="rId6" o:title=""/>
          </v:shape>
        </w:pict>
      </w:r>
    </w:p>
    <w:p w:rsidR="00F00F6D" w:rsidRPr="00EE79CE" w:rsidRDefault="00F00F6D" w:rsidP="00B117EF">
      <w:pPr>
        <w:framePr w:w="3255" w:h="714" w:hRule="exact" w:hSpace="180" w:wrap="around" w:vAnchor="text" w:hAnchor="page" w:x="4462" w:y="87"/>
        <w:shd w:val="solid" w:color="B8CCE4" w:fill="FFFFFF"/>
        <w:jc w:val="center"/>
        <w:rPr>
          <w:rFonts w:ascii="Copperplate" w:hAnsi="Copperplate"/>
          <w:color w:val="FFFFFF"/>
          <w:sz w:val="56"/>
        </w:rPr>
      </w:pPr>
      <w:r w:rsidRPr="00EE79CE">
        <w:rPr>
          <w:rFonts w:ascii="Copperplate" w:hAnsi="Copperplate"/>
          <w:color w:val="FFFFFF"/>
          <w:sz w:val="56"/>
        </w:rPr>
        <w:t>Presents</w:t>
      </w:r>
    </w:p>
    <w:p w:rsidR="00F00F6D" w:rsidRDefault="00F00F6D" w:rsidP="00B117EF">
      <w:pPr>
        <w:jc w:val="center"/>
      </w:pPr>
    </w:p>
    <w:p w:rsidR="00F00F6D" w:rsidRPr="00C15082" w:rsidRDefault="00F00F6D" w:rsidP="00B117EF">
      <w:pPr>
        <w:jc w:val="center"/>
        <w:rPr>
          <w:rFonts w:ascii="Times New Roman" w:hAnsi="Times New Roman"/>
          <w:sz w:val="52"/>
        </w:rPr>
      </w:pPr>
    </w:p>
    <w:p w:rsidR="00F00F6D" w:rsidRPr="00C503FA" w:rsidRDefault="00F00F6D" w:rsidP="00B117EF">
      <w:pPr>
        <w:jc w:val="center"/>
        <w:rPr>
          <w:rFonts w:ascii="Copperplate" w:hAnsi="Copperplate"/>
        </w:rPr>
      </w:pPr>
      <w:r w:rsidRPr="002063C2">
        <w:rPr>
          <w:rFonts w:ascii="Times New Roman" w:hAnsi="Times New Roman"/>
          <w:sz w:val="96"/>
        </w:rPr>
        <w:t>98118</w:t>
      </w:r>
      <w:r>
        <w:rPr>
          <w:rFonts w:ascii="Times New Roman" w:hAnsi="Times New Roman"/>
          <w:sz w:val="96"/>
        </w:rPr>
        <w:t xml:space="preserve">! </w:t>
      </w:r>
      <w:r w:rsidRPr="002063C2">
        <w:rPr>
          <w:rFonts w:ascii="Times New Roman" w:hAnsi="Times New Roman"/>
          <w:sz w:val="96"/>
        </w:rPr>
        <w:t>Represent!</w:t>
      </w:r>
    </w:p>
    <w:p w:rsidR="00F00F6D" w:rsidRPr="00C15082" w:rsidRDefault="00F00F6D">
      <w:pPr>
        <w:rPr>
          <w:rFonts w:ascii="Times New Roman" w:hAnsi="Times New Roman"/>
          <w:sz w:val="16"/>
        </w:rPr>
      </w:pPr>
    </w:p>
    <w:p w:rsidR="00F00F6D" w:rsidRPr="00C503FA" w:rsidRDefault="00F00F6D" w:rsidP="00E32C95">
      <w:pPr>
        <w:spacing w:line="360" w:lineRule="auto"/>
        <w:jc w:val="center"/>
        <w:rPr>
          <w:rFonts w:ascii="Times New Roman" w:hAnsi="Times New Roman"/>
          <w:sz w:val="40"/>
        </w:rPr>
      </w:pPr>
      <w:r w:rsidRPr="00C503FA">
        <w:rPr>
          <w:rFonts w:ascii="Times New Roman" w:hAnsi="Times New Roman"/>
          <w:sz w:val="40"/>
        </w:rPr>
        <w:t>A Day in the Life of America’s Most Diverse Zip Code</w:t>
      </w:r>
    </w:p>
    <w:p w:rsidR="00F00F6D" w:rsidRPr="00F662F7" w:rsidRDefault="00F00F6D" w:rsidP="00E32C95">
      <w:pPr>
        <w:spacing w:line="360" w:lineRule="auto"/>
        <w:jc w:val="center"/>
        <w:rPr>
          <w:rFonts w:ascii="Times New Roman" w:hAnsi="Times New Roman"/>
          <w:b/>
          <w:sz w:val="40"/>
        </w:rPr>
      </w:pPr>
      <w:r w:rsidRPr="00F662F7">
        <w:rPr>
          <w:rFonts w:ascii="Times New Roman" w:hAnsi="Times New Roman"/>
          <w:b/>
          <w:sz w:val="40"/>
        </w:rPr>
        <w:t>Midnight Till Midnight, Wednesday, October 5, 2011</w:t>
      </w:r>
    </w:p>
    <w:p w:rsidR="00F00F6D" w:rsidRPr="00677160" w:rsidRDefault="00F00F6D" w:rsidP="00B117EF">
      <w:pPr>
        <w:jc w:val="center"/>
        <w:rPr>
          <w:rFonts w:ascii="Times New Roman" w:hAnsi="Times New Roman"/>
          <w:sz w:val="16"/>
        </w:rPr>
      </w:pPr>
    </w:p>
    <w:p w:rsidR="00F00F6D" w:rsidRPr="00C503FA" w:rsidRDefault="00F00F6D" w:rsidP="00E32C95">
      <w:pPr>
        <w:spacing w:line="36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Calling A</w:t>
      </w:r>
      <w:r w:rsidRPr="00C503FA">
        <w:rPr>
          <w:rFonts w:ascii="Times New Roman" w:hAnsi="Times New Roman"/>
          <w:sz w:val="32"/>
        </w:rPr>
        <w:t>ll Poets and Photographers, Professionals and Amateurs</w:t>
      </w:r>
    </w:p>
    <w:p w:rsidR="00F00F6D" w:rsidRPr="00C503FA" w:rsidRDefault="00F00F6D" w:rsidP="00E32C95">
      <w:pPr>
        <w:spacing w:line="360" w:lineRule="auto"/>
        <w:jc w:val="center"/>
        <w:rPr>
          <w:rFonts w:ascii="Times New Roman" w:hAnsi="Times New Roman"/>
          <w:sz w:val="32"/>
        </w:rPr>
      </w:pPr>
      <w:r w:rsidRPr="00C503FA">
        <w:rPr>
          <w:rFonts w:ascii="Times New Roman" w:hAnsi="Times New Roman"/>
          <w:sz w:val="32"/>
        </w:rPr>
        <w:t>If You Live, Work, or Play in the 98118,</w:t>
      </w:r>
    </w:p>
    <w:p w:rsidR="00F00F6D" w:rsidRPr="00C503FA" w:rsidRDefault="00F00F6D" w:rsidP="00E32C95">
      <w:pPr>
        <w:spacing w:line="360" w:lineRule="auto"/>
        <w:jc w:val="center"/>
        <w:rPr>
          <w:rFonts w:ascii="Times New Roman" w:hAnsi="Times New Roman"/>
          <w:sz w:val="32"/>
        </w:rPr>
      </w:pPr>
      <w:r w:rsidRPr="00C503FA">
        <w:rPr>
          <w:rFonts w:ascii="Times New Roman" w:hAnsi="Times New Roman"/>
          <w:sz w:val="32"/>
        </w:rPr>
        <w:t>Take Out Your Cameras, Take Out Your Pens</w:t>
      </w:r>
      <w:r>
        <w:rPr>
          <w:rFonts w:ascii="Times New Roman" w:hAnsi="Times New Roman"/>
          <w:sz w:val="32"/>
        </w:rPr>
        <w:t>, Laptops or I-Pads</w:t>
      </w:r>
      <w:r w:rsidRPr="00C503FA">
        <w:rPr>
          <w:rFonts w:ascii="Times New Roman" w:hAnsi="Times New Roman"/>
          <w:sz w:val="32"/>
        </w:rPr>
        <w:t>, Participate!</w:t>
      </w:r>
    </w:p>
    <w:p w:rsidR="00F00F6D" w:rsidRPr="00677160" w:rsidRDefault="00F00F6D" w:rsidP="00E32C95">
      <w:pPr>
        <w:spacing w:line="360" w:lineRule="auto"/>
        <w:jc w:val="center"/>
        <w:rPr>
          <w:rFonts w:ascii="Times New Roman" w:hAnsi="Times New Roman"/>
          <w:sz w:val="16"/>
        </w:rPr>
      </w:pPr>
    </w:p>
    <w:p w:rsidR="00F00F6D" w:rsidRDefault="00F00F6D" w:rsidP="00E32C95">
      <w:pPr>
        <w:spacing w:line="360" w:lineRule="auto"/>
        <w:jc w:val="center"/>
        <w:rPr>
          <w:rFonts w:ascii="Times New Roman" w:hAnsi="Times New Roman"/>
          <w:sz w:val="32"/>
        </w:rPr>
      </w:pPr>
      <w:r w:rsidRPr="00B117EF">
        <w:rPr>
          <w:rFonts w:ascii="Times New Roman" w:hAnsi="Times New Roman"/>
          <w:b/>
          <w:sz w:val="32"/>
        </w:rPr>
        <w:t>If Your Business or Organization</w:t>
      </w:r>
      <w:r>
        <w:rPr>
          <w:rFonts w:ascii="Times New Roman" w:hAnsi="Times New Roman"/>
          <w:sz w:val="32"/>
        </w:rPr>
        <w:t xml:space="preserve"> Would Like to Sponsor a Writer and/or Photographer to Record an Hour or More in the Life of </w:t>
      </w:r>
    </w:p>
    <w:p w:rsidR="00F00F6D" w:rsidRDefault="00F00F6D" w:rsidP="00E32C95">
      <w:pPr>
        <w:spacing w:line="36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Your Community on Wednesday, October 5, 2011, </w:t>
      </w:r>
    </w:p>
    <w:p w:rsidR="00F00F6D" w:rsidRDefault="00F00F6D" w:rsidP="00C16B80">
      <w:pPr>
        <w:spacing w:line="36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Please Contact: Paul Nelson at SPLAB, 206.422.5002, pen@splab.org</w:t>
      </w:r>
    </w:p>
    <w:p w:rsidR="00F00F6D" w:rsidRDefault="00F00F6D" w:rsidP="00E32C95">
      <w:pPr>
        <w:spacing w:line="360" w:lineRule="auto"/>
        <w:jc w:val="center"/>
        <w:rPr>
          <w:rFonts w:ascii="Times New Roman" w:hAnsi="Times New Roman"/>
          <w:sz w:val="32"/>
        </w:rPr>
      </w:pPr>
      <w:r w:rsidRPr="00B117EF">
        <w:rPr>
          <w:rFonts w:ascii="Times New Roman" w:hAnsi="Times New Roman"/>
          <w:b/>
          <w:sz w:val="32"/>
        </w:rPr>
        <w:t xml:space="preserve">If You Are a Photographer or Poet </w:t>
      </w:r>
      <w:r>
        <w:rPr>
          <w:rFonts w:ascii="Times New Roman" w:hAnsi="Times New Roman"/>
          <w:sz w:val="32"/>
        </w:rPr>
        <w:t xml:space="preserve">Who Would Like to Spend </w:t>
      </w:r>
    </w:p>
    <w:p w:rsidR="00F00F6D" w:rsidRDefault="00F00F6D" w:rsidP="00E32C95">
      <w:pPr>
        <w:spacing w:line="36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All or Part of Wednesday, October 5, 2011 </w:t>
      </w:r>
    </w:p>
    <w:p w:rsidR="00F00F6D" w:rsidRDefault="00F00F6D" w:rsidP="00FF6B49">
      <w:pPr>
        <w:spacing w:line="36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Recording One or More Perspectives of Life in the 98118,</w:t>
      </w:r>
    </w:p>
    <w:p w:rsidR="00F00F6D" w:rsidRDefault="00F00F6D" w:rsidP="00F662F7">
      <w:pPr>
        <w:spacing w:line="36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Please Contact: Nancy Rawles, 206.323.1077, nrawles@earthlink.net</w:t>
      </w:r>
    </w:p>
    <w:p w:rsidR="00F00F6D" w:rsidRPr="00C15082" w:rsidRDefault="00F00F6D" w:rsidP="00FF6B49">
      <w:pPr>
        <w:jc w:val="center"/>
        <w:rPr>
          <w:rFonts w:ascii="Times New Roman" w:hAnsi="Times New Roman"/>
          <w:sz w:val="16"/>
        </w:rPr>
      </w:pPr>
    </w:p>
    <w:p w:rsidR="00F00F6D" w:rsidRDefault="00F00F6D" w:rsidP="00FF6B49">
      <w:pPr>
        <w:spacing w:line="360" w:lineRule="auto"/>
        <w:jc w:val="center"/>
        <w:rPr>
          <w:rFonts w:ascii="Times New Roman" w:hAnsi="Times New Roman"/>
          <w:sz w:val="32"/>
        </w:rPr>
      </w:pPr>
      <w:r w:rsidRPr="00C15082">
        <w:rPr>
          <w:rFonts w:ascii="Times New Roman" w:hAnsi="Times New Roman"/>
          <w:b/>
          <w:sz w:val="32"/>
        </w:rPr>
        <w:t>98118! Represent!</w:t>
      </w:r>
      <w:r>
        <w:rPr>
          <w:rFonts w:ascii="Times New Roman" w:hAnsi="Times New Roman"/>
          <w:sz w:val="32"/>
        </w:rPr>
        <w:t xml:space="preserve"> </w:t>
      </w:r>
    </w:p>
    <w:p w:rsidR="00F00F6D" w:rsidRDefault="00F00F6D" w:rsidP="00FF6B49">
      <w:pPr>
        <w:spacing w:line="360" w:lineRule="auto"/>
        <w:jc w:val="center"/>
        <w:rPr>
          <w:rFonts w:ascii="Times New Roman" w:hAnsi="Times New Roman"/>
          <w:sz w:val="28"/>
        </w:rPr>
      </w:pPr>
      <w:r w:rsidRPr="00FF6B49">
        <w:rPr>
          <w:rFonts w:ascii="Times New Roman" w:hAnsi="Times New Roman"/>
          <w:sz w:val="28"/>
        </w:rPr>
        <w:t xml:space="preserve">is a community arts creation, presentation, and archival project that will include </w:t>
      </w:r>
    </w:p>
    <w:p w:rsidR="00F00F6D" w:rsidRPr="00FF6B49" w:rsidRDefault="00F00F6D" w:rsidP="00FF6B49">
      <w:pPr>
        <w:spacing w:line="360" w:lineRule="auto"/>
        <w:jc w:val="center"/>
        <w:rPr>
          <w:rFonts w:ascii="Times New Roman" w:hAnsi="Times New Roman"/>
          <w:sz w:val="28"/>
        </w:rPr>
      </w:pPr>
      <w:r w:rsidRPr="00FF6B49">
        <w:rPr>
          <w:rFonts w:ascii="Times New Roman" w:hAnsi="Times New Roman"/>
          <w:sz w:val="28"/>
        </w:rPr>
        <w:t xml:space="preserve">photography exhibits and poetry readings in 2011 and 2012.  </w:t>
      </w:r>
    </w:p>
    <w:p w:rsidR="00F00F6D" w:rsidRPr="00FF6B49" w:rsidRDefault="00F00F6D" w:rsidP="00F662F7">
      <w:pPr>
        <w:spacing w:line="360" w:lineRule="auto"/>
        <w:jc w:val="center"/>
        <w:rPr>
          <w:rFonts w:ascii="Times New Roman" w:hAnsi="Times New Roman"/>
          <w:i/>
          <w:sz w:val="28"/>
        </w:rPr>
      </w:pPr>
      <w:r w:rsidRPr="00FF6B49">
        <w:rPr>
          <w:rFonts w:ascii="Times New Roman" w:hAnsi="Times New Roman"/>
          <w:i/>
          <w:sz w:val="28"/>
        </w:rPr>
        <w:t>To volunteer services or in-kind donations, please call Nancy or Paul</w:t>
      </w:r>
    </w:p>
    <w:sectPr w:rsidR="00F00F6D" w:rsidRPr="00FF6B49" w:rsidSect="00C150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864" w:bottom="720" w:left="86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F6D" w:rsidRDefault="00F00F6D" w:rsidP="00FC7AAA">
      <w:r>
        <w:separator/>
      </w:r>
    </w:p>
  </w:endnote>
  <w:endnote w:type="continuationSeparator" w:id="0">
    <w:p w:rsidR="00F00F6D" w:rsidRDefault="00F00F6D" w:rsidP="00FC7A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pperplate">
    <w:altName w:val="Centaur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F6D" w:rsidRDefault="00F00F6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F6D" w:rsidRDefault="00F00F6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F6D" w:rsidRDefault="00F00F6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F6D" w:rsidRDefault="00F00F6D" w:rsidP="00FC7AAA">
      <w:r>
        <w:separator/>
      </w:r>
    </w:p>
  </w:footnote>
  <w:footnote w:type="continuationSeparator" w:id="0">
    <w:p w:rsidR="00F00F6D" w:rsidRDefault="00F00F6D" w:rsidP="00FC7A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F6D" w:rsidRDefault="00F00F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700.8pt;height:467.2pt;z-index:-251658752;mso-wrap-edited:f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F6D" w:rsidRDefault="00F00F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700.8pt;height:467.2pt;z-index:-251659776;mso-wrap-edited:f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F6D" w:rsidRDefault="00F00F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700.8pt;height:467.2pt;z-index:-251657728;mso-wrap-edited:f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0BAD"/>
    <w:rsid w:val="001369E4"/>
    <w:rsid w:val="002063C2"/>
    <w:rsid w:val="0058783D"/>
    <w:rsid w:val="00677160"/>
    <w:rsid w:val="00770EBB"/>
    <w:rsid w:val="007A0BAD"/>
    <w:rsid w:val="00A779EF"/>
    <w:rsid w:val="00B117EF"/>
    <w:rsid w:val="00C15082"/>
    <w:rsid w:val="00C16B80"/>
    <w:rsid w:val="00C503FA"/>
    <w:rsid w:val="00D167C9"/>
    <w:rsid w:val="00D718F9"/>
    <w:rsid w:val="00E32C95"/>
    <w:rsid w:val="00EE79CE"/>
    <w:rsid w:val="00F00F6D"/>
    <w:rsid w:val="00F662F7"/>
    <w:rsid w:val="00FC7AAA"/>
    <w:rsid w:val="00FF6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A0B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A0BA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A0B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A0BA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151</Words>
  <Characters>866</Characters>
  <Application>Microsoft Office Outlook</Application>
  <DocSecurity>0</DocSecurity>
  <Lines>0</Lines>
  <Paragraphs>0</Paragraphs>
  <ScaleCrop>false</ScaleCrop>
  <Company>self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>PaulsPC</cp:lastModifiedBy>
  <cp:revision>2</cp:revision>
  <dcterms:created xsi:type="dcterms:W3CDTF">2011-01-07T03:25:00Z</dcterms:created>
  <dcterms:modified xsi:type="dcterms:W3CDTF">2011-01-07T03:25:00Z</dcterms:modified>
</cp:coreProperties>
</file>